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48" w:type="dxa"/>
        <w:jc w:val="center"/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3427"/>
      </w:tblGrid>
      <w:tr w:rsidR="00DB4D84" w:rsidRPr="000A3BEE" w14:paraId="19EF9FAD" w14:textId="77777777" w:rsidTr="00412D98">
        <w:trPr>
          <w:trHeight w:val="320"/>
          <w:jc w:val="center"/>
        </w:trPr>
        <w:tc>
          <w:tcPr>
            <w:tcW w:w="3402" w:type="dxa"/>
            <w:shd w:val="clear" w:color="000000" w:fill="auto"/>
            <w:noWrap/>
            <w:vAlign w:val="center"/>
            <w:hideMark/>
          </w:tcPr>
          <w:p w14:paraId="45E454C5" w14:textId="69C3A913" w:rsidR="000A3BEE" w:rsidRPr="000A3BEE" w:rsidRDefault="000A3BEE" w:rsidP="003117AE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0A3BEE">
              <w:rPr>
                <w:rFonts w:ascii="Calibri" w:hAnsi="Calibri" w:cs="Calibri"/>
                <w:color w:val="FFFFFF" w:themeColor="background1"/>
              </w:rPr>
              <w:t> </w:t>
            </w:r>
            <w:r w:rsidR="00DB4D84">
              <w:rPr>
                <w:rFonts w:ascii="Calibri" w:hAnsi="Calibri" w:cs="Calibri"/>
                <w:noProof/>
                <w:color w:val="FFFFFF" w:themeColor="background1"/>
              </w:rPr>
              <w:drawing>
                <wp:inline distT="0" distB="0" distL="0" distR="0" wp14:anchorId="123A2E4C" wp14:editId="5240503D">
                  <wp:extent cx="1926000" cy="4608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000000" w:fill="auto"/>
            <w:noWrap/>
            <w:vAlign w:val="bottom"/>
            <w:hideMark/>
          </w:tcPr>
          <w:p w14:paraId="6394E487" w14:textId="4BB04F6B" w:rsidR="000A3BEE" w:rsidRPr="000A3BEE" w:rsidRDefault="000A3BEE" w:rsidP="003117AE">
            <w:pPr>
              <w:jc w:val="center"/>
              <w:rPr>
                <w:rFonts w:ascii="Tahoma" w:hAnsi="Tahoma" w:cs="Tahoma"/>
                <w:color w:val="FFFFFF" w:themeColor="background1"/>
              </w:rPr>
            </w:pPr>
            <w:r w:rsidRPr="000A3BEE">
              <w:rPr>
                <w:noProof/>
                <w:color w:val="FFFFFF" w:themeColor="background1"/>
              </w:rPr>
              <w:drawing>
                <wp:inline distT="0" distB="0" distL="0" distR="0" wp14:anchorId="45E3AA8A" wp14:editId="4A1254D6">
                  <wp:extent cx="1903470" cy="667385"/>
                  <wp:effectExtent l="0" t="0" r="190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55" cy="6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shd w:val="clear" w:color="000000" w:fill="auto"/>
            <w:noWrap/>
            <w:vAlign w:val="center"/>
            <w:hideMark/>
          </w:tcPr>
          <w:p w14:paraId="620FFC83" w14:textId="797FCC5B" w:rsidR="000A3BEE" w:rsidRPr="000A3BEE" w:rsidRDefault="001C3D2D" w:rsidP="00412D98">
            <w:pPr>
              <w:ind w:right="206"/>
              <w:jc w:val="center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  <w:noProof/>
                <w:color w:val="FFFFFF" w:themeColor="background1"/>
              </w:rPr>
              <w:drawing>
                <wp:inline distT="0" distB="0" distL="0" distR="0" wp14:anchorId="36CFB359" wp14:editId="1C0D10ED">
                  <wp:extent cx="1494975" cy="680677"/>
                  <wp:effectExtent l="0" t="0" r="381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12" cy="69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1064B" w14:textId="019113A8" w:rsidR="00E06249" w:rsidRPr="00412D98" w:rsidRDefault="00412D98" w:rsidP="00412D98">
      <w:pPr>
        <w:pStyle w:val="1"/>
        <w:pBdr>
          <w:bottom w:val="single" w:sz="12" w:space="6" w:color="56152F" w:themeColor="accent4"/>
        </w:pBdr>
        <w:spacing w:line="240" w:lineRule="auto"/>
        <w:rPr>
          <w:sz w:val="36"/>
          <w:szCs w:val="28"/>
        </w:rPr>
      </w:pPr>
      <w:r w:rsidRPr="00412D98">
        <w:rPr>
          <w:sz w:val="36"/>
          <w:szCs w:val="28"/>
        </w:rPr>
        <w:t>ИТОГИ.</w:t>
      </w:r>
      <w:r w:rsidR="00BE1EFF" w:rsidRPr="00412D98">
        <w:rPr>
          <w:sz w:val="36"/>
          <w:szCs w:val="28"/>
        </w:rPr>
        <w:t xml:space="preserve"> </w:t>
      </w:r>
      <w:r w:rsidR="006D2E4F">
        <w:rPr>
          <w:sz w:val="36"/>
          <w:szCs w:val="28"/>
        </w:rPr>
        <w:t>КУБОК ВОЛГИ</w:t>
      </w:r>
      <w:r w:rsidR="00BE1EFF" w:rsidRPr="00412D98">
        <w:rPr>
          <w:sz w:val="36"/>
          <w:szCs w:val="28"/>
        </w:rPr>
        <w:t xml:space="preserve"> </w:t>
      </w:r>
      <w:r w:rsidRPr="00412D98">
        <w:rPr>
          <w:sz w:val="36"/>
          <w:szCs w:val="28"/>
          <w:lang w:val="en-US"/>
        </w:rPr>
        <w:t xml:space="preserve">| </w:t>
      </w:r>
      <w:r w:rsidR="00BE1EFF" w:rsidRPr="00412D98">
        <w:rPr>
          <w:sz w:val="36"/>
          <w:szCs w:val="28"/>
        </w:rPr>
        <w:t>202</w:t>
      </w:r>
      <w:r w:rsidR="006D2E4F">
        <w:rPr>
          <w:sz w:val="36"/>
          <w:szCs w:val="28"/>
        </w:rPr>
        <w:t>2</w:t>
      </w:r>
    </w:p>
    <w:p w14:paraId="48CD5B0D" w14:textId="25583BE8" w:rsidR="00821DCE" w:rsidRPr="006008C9" w:rsidRDefault="007F50DE" w:rsidP="006008C9">
      <w:pPr>
        <w:pStyle w:val="a"/>
        <w:spacing w:line="240" w:lineRule="auto"/>
      </w:pPr>
      <w:r>
        <w:rPr>
          <w:lang w:val="en-US"/>
        </w:rPr>
        <w:t xml:space="preserve">1 </w:t>
      </w:r>
      <w:r>
        <w:t>смена</w:t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580"/>
        <w:gridCol w:w="4220"/>
        <w:gridCol w:w="840"/>
        <w:gridCol w:w="2520"/>
      </w:tblGrid>
      <w:tr w:rsidR="006008C9" w14:paraId="2B1FF75A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A1602E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97A6469" w14:textId="77777777" w:rsidR="006008C9" w:rsidRDefault="006008C9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Категория М 2011-12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76AD9C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Очки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932562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Регион</w:t>
            </w:r>
          </w:p>
        </w:tc>
      </w:tr>
      <w:tr w:rsidR="006008C9" w14:paraId="18B03BB1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01BA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01BB" w14:textId="7602F654" w:rsidR="006008C9" w:rsidRDefault="003C0D6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Севмаш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2F83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807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Архангельская обл.</w:t>
            </w:r>
          </w:p>
        </w:tc>
      </w:tr>
      <w:tr w:rsidR="006008C9" w14:paraId="4E66B443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A794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AE09" w14:textId="7AB7FD81" w:rsidR="006008C9" w:rsidRDefault="003C0D6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Молния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5DE0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FC3E" w14:textId="43EB2A50" w:rsidR="006008C9" w:rsidRDefault="003C0D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Московская обл.</w:t>
            </w:r>
          </w:p>
        </w:tc>
      </w:tr>
      <w:tr w:rsidR="006008C9" w14:paraId="7FCF6484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41BC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A982" w14:textId="3473ECE1" w:rsidR="006008C9" w:rsidRDefault="003C0D6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Барракуда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9C65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FA310" w14:textId="0DB734FE" w:rsidR="006008C9" w:rsidRDefault="003C0D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Архангельская обл.</w:t>
            </w:r>
          </w:p>
        </w:tc>
      </w:tr>
      <w:tr w:rsidR="006008C9" w14:paraId="27663254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15A3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E774" w14:textId="79F2E0C3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ЯМАЛ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33CA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C6BD" w14:textId="382DD748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ЯНАО</w:t>
            </w:r>
          </w:p>
        </w:tc>
      </w:tr>
      <w:tr w:rsidR="006008C9" w14:paraId="4B00711F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8920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4479" w14:textId="378F6CA6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Республика Татарстан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CA79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48BE" w14:textId="295D15D8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6008C9" w14:paraId="70966FA7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92C4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679C" w14:textId="716D9C6B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Новое Поколение 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8FA2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0A07" w14:textId="295FCFDA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65A9F09B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53F3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7BE6" w14:textId="6A3F13F9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Нижегородец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1299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74EF" w14:textId="77BC6A38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6DD58501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46D8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B2D3" w14:textId="474185C9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НН ФБК-30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00C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87A4" w14:textId="5B9B71D6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5DDF4C7E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5CD1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95AA" w14:textId="55B2A0A1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Анапа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78F7F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D4FA" w14:textId="1362951E" w:rsidR="006008C9" w:rsidRDefault="001C3D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Краснодарский край</w:t>
            </w:r>
          </w:p>
        </w:tc>
      </w:tr>
      <w:tr w:rsidR="006008C9" w14:paraId="679FD49A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5729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B47B" w14:textId="3B304D16" w:rsidR="006008C9" w:rsidRDefault="001C3D2D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Новое Поколение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C4CC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B88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</w:tbl>
    <w:p w14:paraId="19247359" w14:textId="11601693" w:rsidR="001A5CF7" w:rsidRDefault="007F50D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вратарь </w:t>
      </w:r>
      <w:r w:rsidR="003C0D64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 w:rsidR="003C0D64">
        <w:rPr>
          <w:rFonts w:ascii="Tahoma" w:hAnsi="Tahoma" w:cs="Tahoma"/>
          <w:sz w:val="22"/>
          <w:szCs w:val="22"/>
          <w:lang w:eastAsia="ru-RU" w:bidi="ar-SA"/>
        </w:rPr>
        <w:t>Мелёшкин</w:t>
      </w:r>
      <w:proofErr w:type="spellEnd"/>
      <w:r w:rsidR="003C0D64">
        <w:rPr>
          <w:rFonts w:ascii="Tahoma" w:hAnsi="Tahoma" w:cs="Tahoma"/>
          <w:sz w:val="22"/>
          <w:szCs w:val="22"/>
          <w:lang w:eastAsia="ru-RU" w:bidi="ar-SA"/>
        </w:rPr>
        <w:t xml:space="preserve"> Юрий (Севмаш)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- </w:t>
      </w:r>
      <w:r w:rsidR="003C0D64" w:rsidRPr="007F50DE">
        <w:rPr>
          <w:rFonts w:ascii="Tahoma" w:hAnsi="Tahoma" w:cs="Tahoma"/>
          <w:sz w:val="22"/>
          <w:szCs w:val="22"/>
          <w:lang w:eastAsia="ru-RU" w:bidi="ar-SA"/>
        </w:rPr>
        <w:t>Глушко Андрей (Молния)</w:t>
      </w:r>
      <w:r w:rsidR="003C0D64">
        <w:rPr>
          <w:rFonts w:ascii="Tahoma" w:hAnsi="Tahoma" w:cs="Tahoma"/>
          <w:sz w:val="22"/>
          <w:szCs w:val="22"/>
          <w:lang w:eastAsia="ru-RU" w:bidi="ar-SA"/>
        </w:rPr>
        <w:br/>
      </w:r>
      <w:r w:rsidR="003C0D64" w:rsidRPr="007F50DE">
        <w:rPr>
          <w:rFonts w:ascii="Tahoma" w:hAnsi="Tahoma" w:cs="Tahoma"/>
          <w:sz w:val="22"/>
          <w:szCs w:val="22"/>
          <w:lang w:eastAsia="ru-RU" w:bidi="ar-SA"/>
        </w:rPr>
        <w:t xml:space="preserve">Лучший игрок - Глушко </w:t>
      </w:r>
      <w:r w:rsidR="003C0D64">
        <w:rPr>
          <w:rFonts w:ascii="Tahoma" w:hAnsi="Tahoma" w:cs="Tahoma"/>
          <w:sz w:val="22"/>
          <w:szCs w:val="22"/>
          <w:lang w:eastAsia="ru-RU" w:bidi="ar-SA"/>
        </w:rPr>
        <w:t>Матвей</w:t>
      </w:r>
      <w:r w:rsidR="003C0D64" w:rsidRPr="007F50DE">
        <w:rPr>
          <w:rFonts w:ascii="Tahoma" w:hAnsi="Tahoma" w:cs="Tahoma"/>
          <w:sz w:val="22"/>
          <w:szCs w:val="22"/>
          <w:lang w:eastAsia="ru-RU" w:bidi="ar-SA"/>
        </w:rPr>
        <w:t xml:space="preserve"> (Молния)</w:t>
      </w:r>
      <w:r w:rsidR="003C0D64">
        <w:rPr>
          <w:rFonts w:ascii="Tahoma" w:hAnsi="Tahoma" w:cs="Tahoma"/>
          <w:sz w:val="22"/>
          <w:szCs w:val="22"/>
          <w:lang w:eastAsia="ru-RU" w:bidi="ar-SA"/>
        </w:rPr>
        <w:br/>
        <w:t>Лучший игрок – Трухин Иван (Барракуда)</w:t>
      </w:r>
      <w:r w:rsidR="003C0D64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3C0D64">
        <w:rPr>
          <w:rFonts w:ascii="Tahoma" w:hAnsi="Tahoma" w:cs="Tahoma"/>
          <w:sz w:val="22"/>
          <w:szCs w:val="22"/>
          <w:lang w:eastAsia="ru-RU" w:bidi="ar-SA"/>
        </w:rPr>
        <w:t>Леушин</w:t>
      </w:r>
      <w:proofErr w:type="spellEnd"/>
      <w:r w:rsidR="003C0D64">
        <w:rPr>
          <w:rFonts w:ascii="Tahoma" w:hAnsi="Tahoma" w:cs="Tahoma"/>
          <w:sz w:val="22"/>
          <w:szCs w:val="22"/>
          <w:lang w:eastAsia="ru-RU" w:bidi="ar-SA"/>
        </w:rPr>
        <w:t xml:space="preserve"> Алексей (ЯМАЛ)</w:t>
      </w:r>
      <w:r w:rsidR="003C0D64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3C0D64">
        <w:rPr>
          <w:rFonts w:ascii="Tahoma" w:hAnsi="Tahoma" w:cs="Tahoma"/>
          <w:sz w:val="22"/>
          <w:szCs w:val="22"/>
          <w:lang w:eastAsia="ru-RU" w:bidi="ar-SA"/>
        </w:rPr>
        <w:t>Темежников</w:t>
      </w:r>
      <w:proofErr w:type="spellEnd"/>
      <w:r w:rsidR="003C0D64">
        <w:rPr>
          <w:rFonts w:ascii="Tahoma" w:hAnsi="Tahoma" w:cs="Tahoma"/>
          <w:sz w:val="22"/>
          <w:szCs w:val="22"/>
          <w:lang w:eastAsia="ru-RU" w:bidi="ar-SA"/>
        </w:rPr>
        <w:t xml:space="preserve"> Данил (Севмаш)</w:t>
      </w:r>
    </w:p>
    <w:p w14:paraId="2E4EB249" w14:textId="77777777" w:rsidR="001A5CF7" w:rsidRDefault="001A5CF7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5B1D0968" w14:textId="77777777" w:rsidR="001A5CF7" w:rsidRDefault="001A5CF7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noProof/>
          <w:sz w:val="22"/>
          <w:szCs w:val="22"/>
          <w:lang w:eastAsia="ru-RU" w:bidi="ar-SA"/>
        </w:rPr>
        <w:drawing>
          <wp:inline distT="0" distB="0" distL="0" distR="0" wp14:anchorId="0E9CCF64" wp14:editId="04063315">
            <wp:extent cx="5732145" cy="3937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A7C9" w14:textId="29451AAC" w:rsidR="006008C9" w:rsidRPr="007F50DE" w:rsidRDefault="007F50D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 w:rsidRPr="007F50DE">
        <w:rPr>
          <w:rFonts w:ascii="Tahoma" w:hAnsi="Tahoma" w:cs="Tahoma"/>
          <w:sz w:val="22"/>
          <w:szCs w:val="22"/>
          <w:lang w:eastAsia="ru-RU" w:bidi="ar-SA"/>
        </w:rPr>
        <w:lastRenderedPageBreak/>
        <w:br/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580"/>
        <w:gridCol w:w="4220"/>
        <w:gridCol w:w="840"/>
        <w:gridCol w:w="2520"/>
      </w:tblGrid>
      <w:tr w:rsidR="006008C9" w14:paraId="3786F708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D77A8E1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29697EE" w14:textId="77777777" w:rsidR="006008C9" w:rsidRDefault="006008C9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Категория М 2013-14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4F5748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Очки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CD44C7C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Регион</w:t>
            </w:r>
          </w:p>
        </w:tc>
      </w:tr>
      <w:tr w:rsidR="006008C9" w14:paraId="08CE7AF4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BA68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1315" w14:textId="77777777" w:rsidR="006008C9" w:rsidRDefault="006008C9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Беркет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C44E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963E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6008C9" w14:paraId="68438234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F9F7B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1E68" w14:textId="2F34CFCA" w:rsidR="006008C9" w:rsidRDefault="00AF254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Авентадор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44D6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A368" w14:textId="52713BB7" w:rsidR="006008C9" w:rsidRDefault="00AF254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6008C9" w14:paraId="4100C1E3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F24A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BBDA" w14:textId="10DAE1E9" w:rsidR="006008C9" w:rsidRDefault="00AF254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Ветлуга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722A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7DA3" w14:textId="6BC41855" w:rsidR="006008C9" w:rsidRDefault="00AF254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19804512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FC0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46FB8" w14:textId="6BE2CC48" w:rsidR="006008C9" w:rsidRDefault="00AF2543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НН ФБК-30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9605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3626" w14:textId="741417D5" w:rsidR="006008C9" w:rsidRDefault="00AF254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</w:tbl>
    <w:p w14:paraId="280E5086" w14:textId="2263566A" w:rsidR="001A5CF7" w:rsidRDefault="007F50D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вратарь </w:t>
      </w:r>
      <w:r w:rsidR="008F0B53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 w:rsidR="00AF2543">
        <w:rPr>
          <w:rFonts w:ascii="Tahoma" w:hAnsi="Tahoma" w:cs="Tahoma"/>
          <w:sz w:val="22"/>
          <w:szCs w:val="22"/>
          <w:lang w:eastAsia="ru-RU" w:bidi="ar-SA"/>
        </w:rPr>
        <w:t>Ва</w:t>
      </w:r>
      <w:r w:rsidR="008F0B53">
        <w:rPr>
          <w:rFonts w:ascii="Tahoma" w:hAnsi="Tahoma" w:cs="Tahoma"/>
          <w:sz w:val="22"/>
          <w:szCs w:val="22"/>
          <w:lang w:eastAsia="ru-RU" w:bidi="ar-SA"/>
        </w:rPr>
        <w:t>лиулин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 xml:space="preserve"> Карим (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>)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</w:t>
      </w:r>
      <w:r w:rsidR="008F0B53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Губайдулин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 xml:space="preserve"> Амир (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>)</w:t>
      </w:r>
      <w:r w:rsidR="008F0B5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Халиуллин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 xml:space="preserve"> Даниэль (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Авентадор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>)</w:t>
      </w:r>
      <w:r w:rsidR="008F0B5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Сагиев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 xml:space="preserve"> Мурат (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Авентадор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>)</w:t>
      </w:r>
      <w:r w:rsidR="008F0B53">
        <w:rPr>
          <w:rFonts w:ascii="Tahoma" w:hAnsi="Tahoma" w:cs="Tahoma"/>
          <w:sz w:val="22"/>
          <w:szCs w:val="22"/>
          <w:lang w:eastAsia="ru-RU" w:bidi="ar-SA"/>
        </w:rPr>
        <w:br/>
        <w:t>Лучший игрок – Привалов Антон (Ветлуга)</w:t>
      </w:r>
      <w:r w:rsidR="008F0B53">
        <w:rPr>
          <w:rFonts w:ascii="Tahoma" w:hAnsi="Tahoma" w:cs="Tahoma"/>
          <w:sz w:val="22"/>
          <w:szCs w:val="22"/>
          <w:lang w:eastAsia="ru-RU" w:bidi="ar-SA"/>
        </w:rPr>
        <w:br/>
        <w:t>Лучший игрок – Гафуров Руслан (</w:t>
      </w:r>
      <w:proofErr w:type="spellStart"/>
      <w:r w:rsidR="008F0B53">
        <w:rPr>
          <w:rFonts w:ascii="Tahoma" w:hAnsi="Tahoma" w:cs="Tahoma"/>
          <w:sz w:val="22"/>
          <w:szCs w:val="22"/>
          <w:lang w:eastAsia="ru-RU" w:bidi="ar-SA"/>
        </w:rPr>
        <w:t>Авентадор</w:t>
      </w:r>
      <w:proofErr w:type="spellEnd"/>
      <w:r w:rsidR="008F0B53">
        <w:rPr>
          <w:rFonts w:ascii="Tahoma" w:hAnsi="Tahoma" w:cs="Tahoma"/>
          <w:sz w:val="22"/>
          <w:szCs w:val="22"/>
          <w:lang w:eastAsia="ru-RU" w:bidi="ar-SA"/>
        </w:rPr>
        <w:t>)</w:t>
      </w:r>
    </w:p>
    <w:p w14:paraId="57F6D88E" w14:textId="77777777" w:rsidR="001A5CF7" w:rsidRDefault="001A5CF7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0D8CE7EE" w14:textId="2DFACF11" w:rsidR="001A5CF7" w:rsidRDefault="001A5CF7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noProof/>
          <w:sz w:val="22"/>
          <w:szCs w:val="22"/>
          <w:lang w:eastAsia="ru-RU" w:bidi="ar-SA"/>
        </w:rPr>
        <w:drawing>
          <wp:inline distT="0" distB="0" distL="0" distR="0" wp14:anchorId="709BC5FA" wp14:editId="5B7B406C">
            <wp:extent cx="5732145" cy="3267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8E3B" w14:textId="6CEB12BF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113B14C3" w14:textId="22983B8F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453191B3" w14:textId="19AF5513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765F7398" w14:textId="46E2892D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7BB56008" w14:textId="78320731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324ADF68" w14:textId="7D697550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51C68AC7" w14:textId="48C6D2ED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0E96B7C0" w14:textId="4713F892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6433DF3D" w14:textId="35081E13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13767C7F" w14:textId="4392D374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72C6CF45" w14:textId="500A8ADE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3F7E49C7" w14:textId="6AE13D0B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5DEFC276" w14:textId="5203FF42" w:rsidR="00C62D1E" w:rsidRDefault="00C62D1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4D8617B3" w14:textId="77777777" w:rsidR="001A5CF7" w:rsidRDefault="001A5CF7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</w:p>
    <w:p w14:paraId="2DCC1397" w14:textId="66BAA5D1" w:rsidR="006008C9" w:rsidRPr="001A5CF7" w:rsidRDefault="001A5CF7" w:rsidP="001A5CF7">
      <w:pPr>
        <w:pStyle w:val="afa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</w:pPr>
      <w:r>
        <w:rPr>
          <w:lang w:eastAsia="ru-RU" w:bidi="ar-SA"/>
        </w:rPr>
        <w:lastRenderedPageBreak/>
        <w:t>2 смена</w:t>
      </w:r>
      <w:r w:rsidR="007F50DE" w:rsidRPr="001A5CF7">
        <w:rPr>
          <w:rFonts w:ascii="Tahoma" w:hAnsi="Tahoma" w:cs="Tahoma"/>
          <w:sz w:val="22"/>
          <w:szCs w:val="22"/>
          <w:lang w:eastAsia="ru-RU" w:bidi="ar-SA"/>
        </w:rPr>
        <w:br/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580"/>
        <w:gridCol w:w="4220"/>
        <w:gridCol w:w="840"/>
        <w:gridCol w:w="2520"/>
      </w:tblGrid>
      <w:tr w:rsidR="006008C9" w14:paraId="4BCFCB30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9185C74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069F8464" w14:textId="77777777" w:rsidR="006008C9" w:rsidRDefault="006008C9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Категория Д 2007-08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0A6B749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Очки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6D245E3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Регион</w:t>
            </w:r>
          </w:p>
        </w:tc>
      </w:tr>
      <w:tr w:rsidR="006008C9" w14:paraId="535A395A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D357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A7D1" w14:textId="77777777" w:rsidR="006008C9" w:rsidRDefault="006008C9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Сборная Нижегородской области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D676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6F65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3A92199B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0C5C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F704" w14:textId="77777777" w:rsidR="006008C9" w:rsidRDefault="006008C9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Беркет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4D3D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EF81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6008C9" w14:paraId="638D17F3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1ED0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BA53" w14:textId="485379E1" w:rsidR="006008C9" w:rsidRDefault="0043358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Тайфун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D4CB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7D5C" w14:textId="2E4E87EB" w:rsidR="006008C9" w:rsidRDefault="0043358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Москва</w:t>
            </w:r>
          </w:p>
        </w:tc>
      </w:tr>
    </w:tbl>
    <w:p w14:paraId="3690CAF6" w14:textId="7A661E02" w:rsidR="00BD1580" w:rsidRDefault="007F50DE" w:rsidP="006008C9">
      <w:pPr>
        <w:pStyle w:val="a"/>
        <w:numPr>
          <w:ilvl w:val="0"/>
          <w:numId w:val="0"/>
        </w:numPr>
        <w:spacing w:line="240" w:lineRule="auto"/>
        <w:rPr>
          <w:rFonts w:ascii="Tahoma" w:hAnsi="Tahoma" w:cs="Tahoma"/>
          <w:sz w:val="22"/>
          <w:szCs w:val="22"/>
          <w:lang w:eastAsia="ru-RU" w:bidi="ar-SA"/>
        </w:rPr>
      </w:pPr>
      <w:r w:rsidRPr="007F50DE">
        <w:rPr>
          <w:rFonts w:ascii="Tahoma" w:hAnsi="Tahoma" w:cs="Tahoma"/>
          <w:sz w:val="22"/>
          <w:szCs w:val="22"/>
          <w:lang w:eastAsia="ru-RU" w:bidi="ar-SA"/>
        </w:rPr>
        <w:br/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Лучший вратарь - Катина Софья (</w:t>
      </w:r>
      <w:proofErr w:type="spellStart"/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Лучший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игрок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- </w:t>
      </w:r>
      <w:proofErr w:type="spellStart"/>
      <w:r w:rsidRPr="007F50DE">
        <w:rPr>
          <w:rFonts w:ascii="Tahoma" w:hAnsi="Tahoma" w:cs="Tahoma"/>
          <w:sz w:val="22"/>
          <w:szCs w:val="22"/>
          <w:lang w:eastAsia="ru-RU" w:bidi="ar-SA"/>
        </w:rPr>
        <w:t>Табунова</w:t>
      </w:r>
      <w:proofErr w:type="spellEnd"/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Татьяна (Сб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орная 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>Нижегородской обл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асти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>)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игрок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Чумак Карина 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(Сб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орная 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Нижегородской обл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асти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Кочкадаева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 Юлия 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(Сб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орная 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Нижегородской обл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асти</w:t>
      </w:r>
      <w:r w:rsidR="00433583" w:rsidRPr="007F50DE">
        <w:rPr>
          <w:rFonts w:ascii="Tahoma" w:hAnsi="Tahoma" w:cs="Tahoma"/>
          <w:sz w:val="22"/>
          <w:szCs w:val="22"/>
          <w:lang w:eastAsia="ru-RU" w:bidi="ar-SA"/>
        </w:rPr>
        <w:t>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Халиулина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 Камилла (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>)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br/>
        <w:t>Лучший игрок - Трофимова Диана (</w:t>
      </w:r>
      <w:proofErr w:type="spellStart"/>
      <w:r w:rsidRPr="007F50DE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Pr="007F50DE">
        <w:rPr>
          <w:rFonts w:ascii="Tahoma" w:hAnsi="Tahoma" w:cs="Tahoma"/>
          <w:sz w:val="22"/>
          <w:szCs w:val="22"/>
          <w:lang w:eastAsia="ru-RU" w:bidi="ar-SA"/>
        </w:rPr>
        <w:t>)</w:t>
      </w:r>
      <w:r w:rsidRPr="007F50DE">
        <w:rPr>
          <w:rFonts w:ascii="Tahoma" w:hAnsi="Tahoma" w:cs="Tahoma"/>
          <w:sz w:val="22"/>
          <w:szCs w:val="22"/>
          <w:lang w:eastAsia="ru-RU" w:bidi="ar-SA"/>
        </w:rPr>
        <w:br/>
      </w:r>
    </w:p>
    <w:p w14:paraId="0AF2916D" w14:textId="7FA45FA1" w:rsidR="00BD1580" w:rsidRDefault="00C62D1E" w:rsidP="001A5CF7">
      <w:r>
        <w:rPr>
          <w:noProof/>
        </w:rPr>
        <w:drawing>
          <wp:inline distT="0" distB="0" distL="0" distR="0" wp14:anchorId="042F0444" wp14:editId="6B06D19D">
            <wp:extent cx="5732145" cy="2822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9D65" w14:textId="684B8EE8" w:rsidR="00C62D1E" w:rsidRDefault="00C62D1E" w:rsidP="001A5CF7"/>
    <w:p w14:paraId="35B65670" w14:textId="2F1EDFB4" w:rsidR="00C62D1E" w:rsidRDefault="00C62D1E" w:rsidP="001A5CF7"/>
    <w:p w14:paraId="4E78CE23" w14:textId="0B88F513" w:rsidR="00C62D1E" w:rsidRDefault="00C62D1E" w:rsidP="001A5CF7"/>
    <w:p w14:paraId="202EA402" w14:textId="3856ACDB" w:rsidR="00C62D1E" w:rsidRDefault="00C62D1E" w:rsidP="001A5CF7"/>
    <w:p w14:paraId="70321603" w14:textId="4C8363BB" w:rsidR="00C62D1E" w:rsidRDefault="00C62D1E" w:rsidP="001A5CF7"/>
    <w:p w14:paraId="6795D379" w14:textId="79DEC14A" w:rsidR="00C62D1E" w:rsidRDefault="00C62D1E" w:rsidP="001A5CF7"/>
    <w:p w14:paraId="71AA2925" w14:textId="27F9549F" w:rsidR="00C62D1E" w:rsidRDefault="00C62D1E" w:rsidP="001A5CF7"/>
    <w:p w14:paraId="23302C0F" w14:textId="0A16FC31" w:rsidR="00C62D1E" w:rsidRDefault="00C62D1E" w:rsidP="001A5CF7"/>
    <w:p w14:paraId="2ED594E1" w14:textId="52BD549A" w:rsidR="00C62D1E" w:rsidRDefault="00C62D1E" w:rsidP="001A5CF7"/>
    <w:p w14:paraId="4463821E" w14:textId="3883A180" w:rsidR="00C62D1E" w:rsidRDefault="00C62D1E" w:rsidP="001A5CF7"/>
    <w:p w14:paraId="2CD774DB" w14:textId="60AAC8BA" w:rsidR="00C62D1E" w:rsidRDefault="00C62D1E" w:rsidP="001A5CF7"/>
    <w:p w14:paraId="12E3793D" w14:textId="3BAEE1B1" w:rsidR="00C62D1E" w:rsidRDefault="00C62D1E" w:rsidP="001A5CF7"/>
    <w:p w14:paraId="3F15168C" w14:textId="270ECB22" w:rsidR="00C62D1E" w:rsidRDefault="00C62D1E" w:rsidP="001A5CF7"/>
    <w:p w14:paraId="7D939BC2" w14:textId="22CB5B76" w:rsidR="00C62D1E" w:rsidRDefault="00C62D1E" w:rsidP="001A5CF7"/>
    <w:p w14:paraId="6E808C9D" w14:textId="549F5F91" w:rsidR="00C62D1E" w:rsidRDefault="00C62D1E" w:rsidP="001A5CF7"/>
    <w:p w14:paraId="01221353" w14:textId="134BFBDF" w:rsidR="00C62D1E" w:rsidRDefault="00C62D1E" w:rsidP="001A5CF7"/>
    <w:p w14:paraId="650A4DA3" w14:textId="57515153" w:rsidR="00C62D1E" w:rsidRDefault="00C62D1E" w:rsidP="001A5CF7"/>
    <w:p w14:paraId="65A9BCE9" w14:textId="21BA32B2" w:rsidR="00C62D1E" w:rsidRDefault="00C62D1E" w:rsidP="001A5CF7"/>
    <w:p w14:paraId="7F37A8DB" w14:textId="1555E3BB" w:rsidR="00381DF5" w:rsidRDefault="00381DF5" w:rsidP="001A5CF7"/>
    <w:p w14:paraId="1B0E2E50" w14:textId="0A138171" w:rsidR="00381DF5" w:rsidRDefault="00381DF5" w:rsidP="001A5CF7"/>
    <w:p w14:paraId="29597F61" w14:textId="77777777" w:rsidR="00381DF5" w:rsidRDefault="00381DF5" w:rsidP="001A5CF7"/>
    <w:p w14:paraId="796B6DAA" w14:textId="4C9CE933" w:rsidR="00C62D1E" w:rsidRDefault="00C62D1E" w:rsidP="001A5CF7"/>
    <w:p w14:paraId="6473E62F" w14:textId="77777777" w:rsidR="005A67C2" w:rsidRDefault="005A67C2" w:rsidP="001A5CF7"/>
    <w:p w14:paraId="2B619C81" w14:textId="77777777" w:rsidR="001A5CF7" w:rsidRPr="001A5CF7" w:rsidRDefault="001A5CF7" w:rsidP="001A5CF7"/>
    <w:tbl>
      <w:tblPr>
        <w:tblW w:w="8160" w:type="dxa"/>
        <w:tblLook w:val="04A0" w:firstRow="1" w:lastRow="0" w:firstColumn="1" w:lastColumn="0" w:noHBand="0" w:noVBand="1"/>
      </w:tblPr>
      <w:tblGrid>
        <w:gridCol w:w="580"/>
        <w:gridCol w:w="4220"/>
        <w:gridCol w:w="840"/>
        <w:gridCol w:w="2520"/>
      </w:tblGrid>
      <w:tr w:rsidR="006008C9" w14:paraId="4AEFFC92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160D27F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A7833C4" w14:textId="77777777" w:rsidR="006008C9" w:rsidRDefault="006008C9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Категория М 2009-10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066DA0B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Очки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C7AACB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Регион</w:t>
            </w:r>
          </w:p>
        </w:tc>
      </w:tr>
      <w:tr w:rsidR="006008C9" w14:paraId="0AED8B69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4A2C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71B9" w14:textId="5B2B5A95" w:rsidR="006008C9" w:rsidRDefault="0009336F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Атлант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83E0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EEA8" w14:textId="5C0BC156" w:rsidR="006008C9" w:rsidRDefault="000933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Москва</w:t>
            </w:r>
          </w:p>
        </w:tc>
      </w:tr>
      <w:tr w:rsidR="006008C9" w14:paraId="3EFD0761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EF98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79C0" w14:textId="04F4478A" w:rsidR="006008C9" w:rsidRDefault="0009336F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Беркет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AB4A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2F58" w14:textId="0A78E404" w:rsidR="006008C9" w:rsidRDefault="0009336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6008C9" w14:paraId="5050A524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E7DD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B1AB" w14:textId="77777777" w:rsidR="006008C9" w:rsidRDefault="006008C9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ФБК Север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E9A8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814F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6008C9" w14:paraId="3380A94B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3011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DBC8" w14:textId="0B737697" w:rsidR="006008C9" w:rsidRDefault="005A67C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Тайфун (</w:t>
            </w:r>
            <w:proofErr w:type="spellStart"/>
            <w:r>
              <w:rPr>
                <w:rFonts w:ascii="Tahoma" w:hAnsi="Tahoma" w:cs="Tahoma"/>
                <w:color w:val="000000"/>
                <w:sz w:val="22"/>
                <w:szCs w:val="22"/>
              </w:rPr>
              <w:t>Истринская</w:t>
            </w:r>
            <w:proofErr w:type="spellEnd"/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СШ)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7F2C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6399" w14:textId="75C7483B" w:rsidR="006008C9" w:rsidRDefault="005A67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Московская обл.</w:t>
            </w:r>
          </w:p>
        </w:tc>
      </w:tr>
      <w:tr w:rsidR="006008C9" w14:paraId="3025DB60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6B60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2682" w14:textId="011F177C" w:rsidR="006008C9" w:rsidRDefault="005A67C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Молния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FA8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FAD0" w14:textId="769E3585" w:rsidR="006008C9" w:rsidRDefault="005A67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Московская обл.</w:t>
            </w:r>
          </w:p>
        </w:tc>
      </w:tr>
      <w:tr w:rsidR="006008C9" w14:paraId="46C1DD67" w14:textId="77777777" w:rsidTr="006008C9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B53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A3F4" w14:textId="7CE6404C" w:rsidR="006008C9" w:rsidRDefault="005A67C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Новое Поколение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835B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3158" w14:textId="05506370" w:rsidR="006008C9" w:rsidRDefault="005A67C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</w:tbl>
    <w:p w14:paraId="3678985A" w14:textId="6E0A67F7" w:rsidR="0009336F" w:rsidRDefault="00BE1EF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 w:rsidRPr="00BD1580">
        <w:rPr>
          <w:rFonts w:ascii="Tahoma" w:hAnsi="Tahoma" w:cs="Tahoma"/>
          <w:sz w:val="22"/>
          <w:szCs w:val="22"/>
          <w:lang w:eastAsia="ru-RU" w:bidi="ar-SA"/>
        </w:rPr>
        <w:br/>
      </w:r>
      <w:r w:rsidR="0009336F" w:rsidRPr="00BD1580">
        <w:rPr>
          <w:rFonts w:ascii="Tahoma" w:hAnsi="Tahoma" w:cs="Tahoma"/>
          <w:sz w:val="22"/>
          <w:szCs w:val="22"/>
          <w:lang w:eastAsia="ru-RU" w:bidi="ar-SA"/>
        </w:rPr>
        <w:t xml:space="preserve">Лучший вратарь </w:t>
      </w:r>
      <w:r w:rsidR="0009336F">
        <w:rPr>
          <w:rFonts w:ascii="Tahoma" w:hAnsi="Tahoma" w:cs="Tahoma"/>
          <w:sz w:val="22"/>
          <w:szCs w:val="22"/>
          <w:lang w:eastAsia="ru-RU" w:bidi="ar-SA"/>
        </w:rPr>
        <w:t>–</w:t>
      </w:r>
      <w:r w:rsidR="0009336F" w:rsidRPr="00BD1580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 w:rsidR="0009336F">
        <w:rPr>
          <w:rFonts w:ascii="Tahoma" w:hAnsi="Tahoma" w:cs="Tahoma"/>
          <w:sz w:val="22"/>
          <w:szCs w:val="22"/>
          <w:lang w:eastAsia="ru-RU" w:bidi="ar-SA"/>
        </w:rPr>
        <w:t>Грубов</w:t>
      </w:r>
      <w:proofErr w:type="spellEnd"/>
      <w:r w:rsidR="0009336F">
        <w:rPr>
          <w:rFonts w:ascii="Tahoma" w:hAnsi="Tahoma" w:cs="Tahoma"/>
          <w:sz w:val="22"/>
          <w:szCs w:val="22"/>
          <w:lang w:eastAsia="ru-RU" w:bidi="ar-SA"/>
        </w:rPr>
        <w:t xml:space="preserve"> Роман (</w:t>
      </w:r>
      <w:proofErr w:type="spellStart"/>
      <w:r w:rsidR="0009336F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09336F">
        <w:rPr>
          <w:rFonts w:ascii="Tahoma" w:hAnsi="Tahoma" w:cs="Tahoma"/>
          <w:sz w:val="22"/>
          <w:szCs w:val="22"/>
          <w:lang w:eastAsia="ru-RU" w:bidi="ar-SA"/>
        </w:rPr>
        <w:t>)</w:t>
      </w:r>
    </w:p>
    <w:p w14:paraId="721D6BE7" w14:textId="77777777" w:rsidR="0009336F" w:rsidRDefault="00BE1EF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 w:rsidRPr="00BD1580">
        <w:rPr>
          <w:rFonts w:ascii="Tahoma" w:hAnsi="Tahoma" w:cs="Tahoma"/>
          <w:sz w:val="22"/>
          <w:szCs w:val="22"/>
          <w:lang w:eastAsia="ru-RU" w:bidi="ar-SA"/>
        </w:rPr>
        <w:t xml:space="preserve">Лучший </w:t>
      </w:r>
      <w:r w:rsidR="0009336F">
        <w:rPr>
          <w:rFonts w:ascii="Tahoma" w:hAnsi="Tahoma" w:cs="Tahoma"/>
          <w:sz w:val="22"/>
          <w:szCs w:val="22"/>
          <w:lang w:eastAsia="ru-RU" w:bidi="ar-SA"/>
        </w:rPr>
        <w:t>игрок – Уткин Матвей (Атлант)</w:t>
      </w:r>
    </w:p>
    <w:p w14:paraId="369A9507" w14:textId="77777777" w:rsidR="0009336F" w:rsidRDefault="0009336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sz w:val="22"/>
          <w:szCs w:val="22"/>
          <w:lang w:eastAsia="ru-RU" w:bidi="ar-SA"/>
        </w:rPr>
        <w:t xml:space="preserve">Лучший игрок – 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Дэймон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 xml:space="preserve"> Давид (Атлант)</w:t>
      </w:r>
    </w:p>
    <w:p w14:paraId="7FE53BBA" w14:textId="77777777" w:rsidR="0009336F" w:rsidRDefault="0009336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sz w:val="22"/>
          <w:szCs w:val="22"/>
          <w:lang w:eastAsia="ru-RU" w:bidi="ar-SA"/>
        </w:rPr>
        <w:t xml:space="preserve">Лучший игрок – Мустафин 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Радмир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 xml:space="preserve"> (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>)</w:t>
      </w:r>
    </w:p>
    <w:p w14:paraId="67B621FB" w14:textId="08BF527C" w:rsidR="00F45D57" w:rsidRDefault="0009336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sz w:val="22"/>
          <w:szCs w:val="22"/>
          <w:lang w:eastAsia="ru-RU" w:bidi="ar-SA"/>
        </w:rPr>
        <w:t xml:space="preserve">Лучший защитник – 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Ахметханов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Арслан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 xml:space="preserve"> (</w:t>
      </w:r>
      <w:proofErr w:type="spellStart"/>
      <w:r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>
        <w:rPr>
          <w:rFonts w:ascii="Tahoma" w:hAnsi="Tahoma" w:cs="Tahoma"/>
          <w:sz w:val="22"/>
          <w:szCs w:val="22"/>
          <w:lang w:eastAsia="ru-RU" w:bidi="ar-SA"/>
        </w:rPr>
        <w:t>)</w:t>
      </w:r>
    </w:p>
    <w:p w14:paraId="00DC5427" w14:textId="1F951005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34945DF8" w14:textId="34FD63B2" w:rsidR="00F45D57" w:rsidRDefault="00A9553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>
        <w:rPr>
          <w:rFonts w:ascii="Tahoma" w:hAnsi="Tahoma" w:cs="Tahoma"/>
          <w:noProof/>
          <w:sz w:val="22"/>
          <w:szCs w:val="22"/>
          <w:lang w:eastAsia="ru-RU" w:bidi="ar-SA"/>
        </w:rPr>
        <w:drawing>
          <wp:inline distT="0" distB="0" distL="0" distR="0" wp14:anchorId="77E66A78" wp14:editId="7755E39D">
            <wp:extent cx="5732145" cy="37903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3EFD" w14:textId="61CE2A81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3D41725A" w14:textId="12CCB838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52C407CC" w14:textId="456BF394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596C3FC5" w14:textId="28D73B97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6415CD38" w14:textId="336ED47B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3DDA452E" w14:textId="799CCF06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0FBF06CE" w14:textId="2E74B66C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4E871FCE" w14:textId="30DC021F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034A2267" w14:textId="4E16734D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4E523F6B" w14:textId="4457D2AC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7839F26A" w14:textId="6215B5DB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75EE7B61" w14:textId="59003CDC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792BB13D" w14:textId="1C3B71E4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2F8CEDB4" w14:textId="4C87DCDE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19E367CF" w14:textId="44122A58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07EF4A03" w14:textId="01F718FB" w:rsidR="00F45D57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p w14:paraId="7F85F806" w14:textId="77777777" w:rsidR="00F45D57" w:rsidRPr="00BD1580" w:rsidRDefault="00F45D57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</w:p>
    <w:tbl>
      <w:tblPr>
        <w:tblW w:w="8364" w:type="dxa"/>
        <w:tblLook w:val="04A0" w:firstRow="1" w:lastRow="0" w:firstColumn="1" w:lastColumn="0" w:noHBand="0" w:noVBand="1"/>
      </w:tblPr>
      <w:tblGrid>
        <w:gridCol w:w="580"/>
        <w:gridCol w:w="4220"/>
        <w:gridCol w:w="840"/>
        <w:gridCol w:w="2724"/>
      </w:tblGrid>
      <w:tr w:rsidR="00433583" w14:paraId="22AD4250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AB2CC01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784925CA" w14:textId="77777777" w:rsidR="006008C9" w:rsidRDefault="006008C9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Категория М 2007-08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93BB803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Очки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30F07DB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Регион</w:t>
            </w:r>
          </w:p>
        </w:tc>
      </w:tr>
      <w:tr w:rsidR="00433583" w14:paraId="6C506114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C450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1552" w14:textId="5EE028D0" w:rsidR="006008C9" w:rsidRDefault="0043358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Двина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9FC3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E5CA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Архангельская обл.</w:t>
            </w:r>
          </w:p>
        </w:tc>
      </w:tr>
      <w:tr w:rsidR="00433583" w14:paraId="438B33ED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2F47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B01B" w14:textId="617299EB" w:rsidR="006008C9" w:rsidRDefault="0043358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Беркет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B234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7026" w14:textId="73EEE203" w:rsidR="006008C9" w:rsidRDefault="0043358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Республика Татарстан</w:t>
            </w:r>
          </w:p>
        </w:tc>
      </w:tr>
      <w:tr w:rsidR="00433583" w14:paraId="73106D64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E7EF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97B1" w14:textId="6E2612D3" w:rsidR="006008C9" w:rsidRDefault="00433583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Соколы-Юность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08EF" w14:textId="77777777" w:rsidR="006008C9" w:rsidRDefault="006008C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BC66" w14:textId="0877B737" w:rsidR="006008C9" w:rsidRDefault="0043358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область</w:t>
            </w:r>
          </w:p>
        </w:tc>
      </w:tr>
      <w:tr w:rsidR="00433583" w14:paraId="58443149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9B73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6A02" w14:textId="58C82422" w:rsidR="006008C9" w:rsidRDefault="002870E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Нижегородец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C9C2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FB0E" w14:textId="2166EE5D" w:rsidR="006008C9" w:rsidRDefault="002870E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433583" w14:paraId="5352FD3C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9842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F48B" w14:textId="4884FA51" w:rsidR="006008C9" w:rsidRDefault="002870E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Новое Поколение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46C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D2D4" w14:textId="15178E58" w:rsidR="006008C9" w:rsidRDefault="002870E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Нижегородская обл.</w:t>
            </w:r>
          </w:p>
        </w:tc>
      </w:tr>
      <w:tr w:rsidR="00433583" w14:paraId="26C029C3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D385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5E4C" w14:textId="04E6766E" w:rsidR="006008C9" w:rsidRDefault="002870E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Пираньи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604D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49E2" w14:textId="613518C6" w:rsidR="006008C9" w:rsidRDefault="002870E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Новгородская обл.</w:t>
            </w:r>
          </w:p>
        </w:tc>
      </w:tr>
      <w:tr w:rsidR="00433583" w14:paraId="20A07413" w14:textId="77777777" w:rsidTr="00433583">
        <w:trPr>
          <w:trHeight w:val="3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DC55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6F17" w14:textId="512FE21E" w:rsidR="006008C9" w:rsidRDefault="002870E2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2"/>
                <w:szCs w:val="22"/>
              </w:rPr>
              <w:t>Сестрорецкие</w:t>
            </w:r>
            <w:proofErr w:type="spellEnd"/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Бобры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8067" w14:textId="77777777" w:rsidR="006008C9" w:rsidRDefault="006008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A7FE" w14:textId="396B7026" w:rsidR="006008C9" w:rsidRDefault="002870E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Санкт-Петербург</w:t>
            </w:r>
          </w:p>
        </w:tc>
      </w:tr>
    </w:tbl>
    <w:p w14:paraId="1434119C" w14:textId="554D4282" w:rsidR="00BE1EFF" w:rsidRPr="00BD1580" w:rsidRDefault="00BE1EFF" w:rsidP="006008C9">
      <w:pPr>
        <w:pStyle w:val="afa"/>
        <w:ind w:left="0"/>
        <w:rPr>
          <w:rFonts w:ascii="Tahoma" w:hAnsi="Tahoma" w:cs="Tahoma"/>
          <w:sz w:val="22"/>
          <w:szCs w:val="22"/>
          <w:lang w:eastAsia="ru-RU" w:bidi="ar-SA"/>
        </w:rPr>
      </w:pPr>
      <w:r w:rsidRPr="00BD1580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вратарь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BD1580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Шишов Александр (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>)</w:t>
      </w:r>
      <w:r w:rsidRPr="00BD1580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–</w:t>
      </w:r>
      <w:r w:rsidRPr="00BD1580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r w:rsidR="00433583">
        <w:rPr>
          <w:rFonts w:ascii="Tahoma" w:hAnsi="Tahoma" w:cs="Tahoma"/>
          <w:sz w:val="22"/>
          <w:szCs w:val="22"/>
          <w:lang w:eastAsia="ru-RU" w:bidi="ar-SA"/>
        </w:rPr>
        <w:t>Кузнецов Иван (Соколы-Юность)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>Лучший игрок – Гарт Артём (Двина)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>Лучший игрок – Вишнев Илья (Двина)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Гайнеев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 Дамир (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>)</w:t>
      </w:r>
      <w:r w:rsidR="00433583">
        <w:rPr>
          <w:rFonts w:ascii="Tahoma" w:hAnsi="Tahoma" w:cs="Tahoma"/>
          <w:sz w:val="22"/>
          <w:szCs w:val="22"/>
          <w:lang w:eastAsia="ru-RU" w:bidi="ar-SA"/>
        </w:rPr>
        <w:br/>
        <w:t xml:space="preserve">Лучший игрок – 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Залялов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 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Ильназ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 xml:space="preserve"> (</w:t>
      </w:r>
      <w:proofErr w:type="spellStart"/>
      <w:r w:rsidR="00433583">
        <w:rPr>
          <w:rFonts w:ascii="Tahoma" w:hAnsi="Tahoma" w:cs="Tahoma"/>
          <w:sz w:val="22"/>
          <w:szCs w:val="22"/>
          <w:lang w:eastAsia="ru-RU" w:bidi="ar-SA"/>
        </w:rPr>
        <w:t>Беркет</w:t>
      </w:r>
      <w:proofErr w:type="spellEnd"/>
      <w:r w:rsidR="00433583">
        <w:rPr>
          <w:rFonts w:ascii="Tahoma" w:hAnsi="Tahoma" w:cs="Tahoma"/>
          <w:sz w:val="22"/>
          <w:szCs w:val="22"/>
          <w:lang w:eastAsia="ru-RU" w:bidi="ar-SA"/>
        </w:rPr>
        <w:t>)</w:t>
      </w:r>
      <w:r w:rsidR="00F45D57">
        <w:rPr>
          <w:rFonts w:ascii="Tahoma" w:hAnsi="Tahoma" w:cs="Tahoma"/>
          <w:sz w:val="22"/>
          <w:szCs w:val="22"/>
          <w:lang w:eastAsia="ru-RU" w:bidi="ar-SA"/>
        </w:rPr>
        <w:br/>
      </w:r>
      <w:r w:rsidR="00F45D57">
        <w:rPr>
          <w:rFonts w:ascii="Tahoma" w:hAnsi="Tahoma" w:cs="Tahoma"/>
          <w:sz w:val="22"/>
          <w:szCs w:val="22"/>
          <w:lang w:eastAsia="ru-RU" w:bidi="ar-SA"/>
        </w:rPr>
        <w:br/>
      </w:r>
      <w:r w:rsidR="00F45D57">
        <w:rPr>
          <w:rFonts w:ascii="Tahoma" w:hAnsi="Tahoma" w:cs="Tahoma"/>
          <w:noProof/>
          <w:sz w:val="22"/>
          <w:szCs w:val="22"/>
          <w:lang w:eastAsia="ru-RU" w:bidi="ar-SA"/>
        </w:rPr>
        <w:drawing>
          <wp:inline distT="0" distB="0" distL="0" distR="0" wp14:anchorId="0FFD6459" wp14:editId="76009F5E">
            <wp:extent cx="5732145" cy="39560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0A26" w14:textId="2C944126" w:rsidR="007F50DE" w:rsidRPr="007F50DE" w:rsidRDefault="007F50DE" w:rsidP="00BD1580">
      <w:pPr>
        <w:pStyle w:val="a"/>
        <w:numPr>
          <w:ilvl w:val="0"/>
          <w:numId w:val="0"/>
        </w:numPr>
        <w:spacing w:line="240" w:lineRule="auto"/>
        <w:ind w:left="432"/>
        <w:rPr>
          <w:lang w:eastAsia="ru-RU" w:bidi="ar-SA"/>
        </w:rPr>
      </w:pPr>
    </w:p>
    <w:p w14:paraId="2CFCA0EC" w14:textId="69BA32E0" w:rsidR="004F60A3" w:rsidRDefault="004F60A3" w:rsidP="004F60A3">
      <w:pPr>
        <w:rPr>
          <w:lang w:eastAsia="ja-JP" w:bidi="ru-RU"/>
        </w:rPr>
      </w:pPr>
    </w:p>
    <w:p w14:paraId="273EA9BF" w14:textId="69786FF9" w:rsidR="002870E2" w:rsidRDefault="002870E2" w:rsidP="004F60A3">
      <w:pPr>
        <w:rPr>
          <w:lang w:eastAsia="ja-JP" w:bidi="ru-RU"/>
        </w:rPr>
      </w:pPr>
    </w:p>
    <w:p w14:paraId="4C6C8517" w14:textId="7A3A90D4" w:rsidR="00381DF5" w:rsidRDefault="00381DF5" w:rsidP="004F60A3">
      <w:pPr>
        <w:rPr>
          <w:lang w:eastAsia="ja-JP" w:bidi="ru-RU"/>
        </w:rPr>
      </w:pPr>
    </w:p>
    <w:p w14:paraId="33D30E2D" w14:textId="77777777" w:rsidR="00381DF5" w:rsidRDefault="00381DF5" w:rsidP="004F60A3">
      <w:pPr>
        <w:rPr>
          <w:lang w:eastAsia="ja-JP" w:bidi="ru-RU"/>
        </w:rPr>
      </w:pPr>
    </w:p>
    <w:p w14:paraId="4887A619" w14:textId="77777777" w:rsidR="002870E2" w:rsidRDefault="002870E2" w:rsidP="004F60A3">
      <w:pPr>
        <w:rPr>
          <w:lang w:eastAsia="ja-JP" w:bidi="ru-RU"/>
        </w:rPr>
      </w:pPr>
    </w:p>
    <w:p w14:paraId="586452E9" w14:textId="1BCD8F63" w:rsidR="004F60A3" w:rsidRDefault="004F60A3" w:rsidP="004F60A3">
      <w:pPr>
        <w:rPr>
          <w:lang w:eastAsia="ja-JP" w:bidi="ru-RU"/>
        </w:rPr>
      </w:pPr>
    </w:p>
    <w:p w14:paraId="38027B2B" w14:textId="523BEEEC" w:rsidR="004F60A3" w:rsidRDefault="004F60A3" w:rsidP="004F60A3">
      <w:pPr>
        <w:rPr>
          <w:lang w:eastAsia="ja-JP" w:bidi="ru-RU"/>
        </w:rPr>
      </w:pPr>
    </w:p>
    <w:p w14:paraId="6049A674" w14:textId="04839E5D" w:rsidR="004F60A3" w:rsidRDefault="004F60A3" w:rsidP="004F60A3">
      <w:pPr>
        <w:rPr>
          <w:lang w:eastAsia="ja-JP" w:bidi="ru-RU"/>
        </w:rPr>
      </w:pPr>
    </w:p>
    <w:tbl>
      <w:tblPr>
        <w:tblW w:w="9948" w:type="dxa"/>
        <w:jc w:val="center"/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3427"/>
      </w:tblGrid>
      <w:tr w:rsidR="004F60A3" w:rsidRPr="000A3BEE" w14:paraId="6C2B7345" w14:textId="77777777" w:rsidTr="003117AE">
        <w:trPr>
          <w:trHeight w:val="320"/>
          <w:jc w:val="center"/>
        </w:trPr>
        <w:tc>
          <w:tcPr>
            <w:tcW w:w="3402" w:type="dxa"/>
            <w:shd w:val="clear" w:color="000000" w:fill="auto"/>
            <w:noWrap/>
            <w:vAlign w:val="center"/>
            <w:hideMark/>
          </w:tcPr>
          <w:p w14:paraId="63EC483B" w14:textId="77777777" w:rsidR="004F60A3" w:rsidRPr="000A3BEE" w:rsidRDefault="004F60A3" w:rsidP="003117AE">
            <w:pPr>
              <w:jc w:val="center"/>
              <w:rPr>
                <w:rFonts w:ascii="Calibri" w:hAnsi="Calibri" w:cs="Calibri"/>
                <w:color w:val="FFFFFF" w:themeColor="background1"/>
              </w:rPr>
            </w:pPr>
            <w:r w:rsidRPr="000A3BEE">
              <w:rPr>
                <w:rFonts w:ascii="Calibri" w:hAnsi="Calibri" w:cs="Calibri"/>
                <w:color w:val="FFFFFF" w:themeColor="background1"/>
              </w:rPr>
              <w:lastRenderedPageBreak/>
              <w:t> </w:t>
            </w:r>
            <w:r>
              <w:rPr>
                <w:rFonts w:ascii="Calibri" w:hAnsi="Calibri" w:cs="Calibri"/>
                <w:noProof/>
                <w:color w:val="FFFFFF" w:themeColor="background1"/>
              </w:rPr>
              <w:drawing>
                <wp:inline distT="0" distB="0" distL="0" distR="0" wp14:anchorId="59F21580" wp14:editId="372FBE05">
                  <wp:extent cx="1926000" cy="4608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00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000000" w:fill="auto"/>
            <w:noWrap/>
            <w:vAlign w:val="bottom"/>
            <w:hideMark/>
          </w:tcPr>
          <w:p w14:paraId="7A9BEDC2" w14:textId="77777777" w:rsidR="004F60A3" w:rsidRPr="000A3BEE" w:rsidRDefault="004F60A3" w:rsidP="003117AE">
            <w:pPr>
              <w:jc w:val="center"/>
              <w:rPr>
                <w:rFonts w:ascii="Tahoma" w:hAnsi="Tahoma" w:cs="Tahoma"/>
                <w:color w:val="FFFFFF" w:themeColor="background1"/>
              </w:rPr>
            </w:pPr>
            <w:r w:rsidRPr="000A3BEE">
              <w:rPr>
                <w:noProof/>
                <w:color w:val="FFFFFF" w:themeColor="background1"/>
              </w:rPr>
              <w:drawing>
                <wp:inline distT="0" distB="0" distL="0" distR="0" wp14:anchorId="3D999C95" wp14:editId="4918E701">
                  <wp:extent cx="1903470" cy="667385"/>
                  <wp:effectExtent l="0" t="0" r="190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55" cy="6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shd w:val="clear" w:color="000000" w:fill="auto"/>
            <w:noWrap/>
            <w:vAlign w:val="center"/>
            <w:hideMark/>
          </w:tcPr>
          <w:p w14:paraId="4AFD22C3" w14:textId="216ECD3B" w:rsidR="004F60A3" w:rsidRPr="000A3BEE" w:rsidRDefault="001C3D2D" w:rsidP="003117AE">
            <w:pPr>
              <w:ind w:right="206"/>
              <w:jc w:val="center"/>
              <w:rPr>
                <w:rFonts w:ascii="Calibri" w:hAnsi="Calibri" w:cs="Calibri"/>
                <w:color w:val="FFFFFF" w:themeColor="background1"/>
              </w:rPr>
            </w:pPr>
            <w:r>
              <w:rPr>
                <w:rFonts w:ascii="Calibri" w:hAnsi="Calibri" w:cs="Calibri"/>
                <w:noProof/>
                <w:color w:val="FFFFFF" w:themeColor="background1"/>
              </w:rPr>
              <w:drawing>
                <wp:inline distT="0" distB="0" distL="0" distR="0" wp14:anchorId="32C42421" wp14:editId="42C1CC7D">
                  <wp:extent cx="1459768" cy="664646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10" cy="67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7AB83" w14:textId="2C183BB6" w:rsidR="004F60A3" w:rsidRDefault="004F60A3" w:rsidP="004F60A3">
      <w:pPr>
        <w:rPr>
          <w:lang w:eastAsia="ja-JP" w:bidi="ru-RU"/>
        </w:rPr>
      </w:pPr>
    </w:p>
    <w:tbl>
      <w:tblPr>
        <w:tblW w:w="102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1849"/>
        <w:gridCol w:w="928"/>
        <w:gridCol w:w="1020"/>
        <w:gridCol w:w="973"/>
        <w:gridCol w:w="974"/>
        <w:gridCol w:w="1066"/>
        <w:gridCol w:w="1134"/>
        <w:gridCol w:w="83"/>
      </w:tblGrid>
      <w:tr w:rsidR="00D76DBE" w:rsidRPr="001A0C8B" w14:paraId="22F65155" w14:textId="77777777" w:rsidTr="00D76DBE">
        <w:trPr>
          <w:trHeight w:val="380"/>
        </w:trPr>
        <w:tc>
          <w:tcPr>
            <w:tcW w:w="10290" w:type="dxa"/>
            <w:gridSpan w:val="10"/>
            <w:shd w:val="clear" w:color="000000" w:fill="8EA9DB"/>
            <w:noWrap/>
            <w:vAlign w:val="center"/>
            <w:hideMark/>
          </w:tcPr>
          <w:p w14:paraId="7BE53384" w14:textId="77777777" w:rsidR="0088408A" w:rsidRPr="001A0C8B" w:rsidRDefault="0088408A" w:rsidP="00EE333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Итоги по командам (по итогам КВ22)</w:t>
            </w:r>
          </w:p>
        </w:tc>
      </w:tr>
      <w:tr w:rsidR="00D76DBE" w:rsidRPr="001A0C8B" w14:paraId="3AD2CD92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82B6302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81F51C" w14:textId="33642026" w:rsidR="0088408A" w:rsidRPr="001A0C8B" w:rsidRDefault="0088408A" w:rsidP="0088408A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8408A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Команды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BA4DB2F" w14:textId="23321192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E7973C3" w14:textId="05CB8DC3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 2011-12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45AE9F0" w14:textId="38F5E9B8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sz w:val="16"/>
                <w:szCs w:val="16"/>
              </w:rPr>
              <w:t>М 2013-14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6ECD7DD1" w14:textId="15F73840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sz w:val="16"/>
                <w:szCs w:val="16"/>
              </w:rPr>
              <w:t>Д 2007-08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C60AEC3" w14:textId="4C9F4C05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sz w:val="16"/>
                <w:szCs w:val="16"/>
              </w:rPr>
              <w:t>М 2009-10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41D6827" w14:textId="69DED804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sz w:val="16"/>
                <w:szCs w:val="16"/>
              </w:rPr>
              <w:t>М 2007-08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77315690" w14:textId="3C8AA1C3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ИТОГ</w:t>
            </w:r>
          </w:p>
        </w:tc>
      </w:tr>
      <w:tr w:rsidR="00D76DBE" w:rsidRPr="001A0C8B" w14:paraId="206E1DCA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</w:tcPr>
          <w:p w14:paraId="108F1151" w14:textId="2D6C8B7C" w:rsidR="0088408A" w:rsidRPr="0088408A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8408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B981954" w14:textId="1EE097B2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Беркет</w:t>
            </w:r>
            <w:proofErr w:type="spellEnd"/>
          </w:p>
        </w:tc>
        <w:tc>
          <w:tcPr>
            <w:tcW w:w="1849" w:type="dxa"/>
            <w:shd w:val="clear" w:color="auto" w:fill="auto"/>
            <w:noWrap/>
            <w:vAlign w:val="center"/>
          </w:tcPr>
          <w:p w14:paraId="7510A19A" w14:textId="292852AB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Республика Татарстан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1A1474FA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000000" w:fill="FFF2CC"/>
            <w:noWrap/>
            <w:vAlign w:val="center"/>
          </w:tcPr>
          <w:p w14:paraId="1DD8612E" w14:textId="0AF83D25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3" w:type="dxa"/>
            <w:shd w:val="clear" w:color="000000" w:fill="C9C9C9"/>
            <w:noWrap/>
            <w:vAlign w:val="center"/>
          </w:tcPr>
          <w:p w14:paraId="1114EAB2" w14:textId="704E71CE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shd w:val="clear" w:color="000000" w:fill="C9C9C9"/>
            <w:noWrap/>
            <w:vAlign w:val="center"/>
          </w:tcPr>
          <w:p w14:paraId="6A7C5EFE" w14:textId="0C70E2FA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6" w:type="dxa"/>
            <w:shd w:val="clear" w:color="000000" w:fill="C9C9C9"/>
            <w:noWrap/>
            <w:vAlign w:val="center"/>
          </w:tcPr>
          <w:p w14:paraId="4055162F" w14:textId="61C03D1A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</w:tcPr>
          <w:p w14:paraId="1B40CFBC" w14:textId="26F4F5B3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D76DBE" w:rsidRPr="001A0C8B" w14:paraId="0EBA4EDD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4252C3C" w14:textId="382FDF20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1EDD9A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Ветлуга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82834AF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97A1250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000000" w:fill="F4B084"/>
            <w:noWrap/>
            <w:vAlign w:val="center"/>
            <w:hideMark/>
          </w:tcPr>
          <w:p w14:paraId="1B1D60E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511B4F9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1FC92D3F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3D9981E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4DAD5C4A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56A02177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C702ECF" w14:textId="1F8FA89E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6C0695C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Тайфун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E969DB3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Москва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32CCD79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8D34EBC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4B084"/>
            <w:noWrap/>
            <w:vAlign w:val="center"/>
            <w:hideMark/>
          </w:tcPr>
          <w:p w14:paraId="2D80497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D8FBC9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E42BC93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61495DC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358BC86E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830C193" w14:textId="65446EA4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7EFB18" w14:textId="362128BD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Сб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орная </w:t>
            </w: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Нижегородской области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F73A7A0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2F29225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DD7A4B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2CC"/>
            <w:noWrap/>
            <w:vAlign w:val="center"/>
            <w:hideMark/>
          </w:tcPr>
          <w:p w14:paraId="71A97BF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E05A214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92789BF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4CDC2BDE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76DBE" w:rsidRPr="001A0C8B" w14:paraId="7F598746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E94E333" w14:textId="0D558118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CF4EE9" w14:textId="77777777" w:rsidR="00D76DBE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 xml:space="preserve">Тайфун </w:t>
            </w:r>
          </w:p>
          <w:p w14:paraId="40DD010E" w14:textId="5310C12A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spellStart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Истринская</w:t>
            </w:r>
            <w:proofErr w:type="spellEnd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СШ)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97E54A4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Московская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E82209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12A5624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0378FF3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E9A3431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CD1309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6042D7B1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76DBE" w:rsidRPr="001A0C8B" w14:paraId="667168C1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8A790CD" w14:textId="24461E55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6AD26D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Пираньи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0178428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Новгородская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1359CD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0CFBC2E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5C72F56B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413DF95D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194496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30D13F2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76DBE" w:rsidRPr="001A0C8B" w14:paraId="1177423F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7CC9D6D" w14:textId="3106679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C03091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Атлант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B141FF0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Москва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E1A1E5F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B0BD05F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2F458648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000000" w:fill="FFF2CC"/>
            <w:noWrap/>
            <w:vAlign w:val="center"/>
            <w:hideMark/>
          </w:tcPr>
          <w:p w14:paraId="193D53B9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0C19255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7D17B49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76DBE" w:rsidRPr="001A0C8B" w14:paraId="368F46DE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7353272" w14:textId="5DC0D4FC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EDD04CC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Севмаш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00DE797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Архангельская область</w:t>
            </w:r>
          </w:p>
        </w:tc>
        <w:tc>
          <w:tcPr>
            <w:tcW w:w="928" w:type="dxa"/>
            <w:shd w:val="clear" w:color="000000" w:fill="FFF2CC"/>
            <w:noWrap/>
            <w:vAlign w:val="center"/>
            <w:hideMark/>
          </w:tcPr>
          <w:p w14:paraId="707A71C1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46AFA84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719681B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4BB989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BD9CF52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3DF336EF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76DBE" w:rsidRPr="001A0C8B" w14:paraId="3D811E6B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19E7689" w14:textId="49B7AC2D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362EFA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Барракуда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4B4F20D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Архангельская область</w:t>
            </w:r>
          </w:p>
        </w:tc>
        <w:tc>
          <w:tcPr>
            <w:tcW w:w="928" w:type="dxa"/>
            <w:shd w:val="clear" w:color="000000" w:fill="F4B084"/>
            <w:noWrap/>
            <w:vAlign w:val="center"/>
            <w:hideMark/>
          </w:tcPr>
          <w:p w14:paraId="0CB6D6A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D54CCA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193B3D25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10A56333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3DB5C31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016C944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25640178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D78B24F" w14:textId="28A0EADD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5D51EC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Молния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91CA0A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Московская область</w:t>
            </w:r>
          </w:p>
        </w:tc>
        <w:tc>
          <w:tcPr>
            <w:tcW w:w="928" w:type="dxa"/>
            <w:shd w:val="clear" w:color="000000" w:fill="C9C9C9"/>
            <w:noWrap/>
            <w:vAlign w:val="center"/>
            <w:hideMark/>
          </w:tcPr>
          <w:p w14:paraId="4A4CF3CC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531C8F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61F7FFED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222108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FE0ADF5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197E8293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76DBE" w:rsidRPr="001A0C8B" w14:paraId="0DAB075C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89917B0" w14:textId="11870AA9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2E6C2A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НН ФБК-30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3F86E0F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5CA31761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7C4CD96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540FDC2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F7E2E04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6B84BD6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0742184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3CF06970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5460F8A" w14:textId="09FD5129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BCF070A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ФБК Север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04DBF4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1B107C6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F841B43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7A169534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000000" w:fill="F4B084"/>
            <w:noWrap/>
            <w:vAlign w:val="center"/>
            <w:hideMark/>
          </w:tcPr>
          <w:p w14:paraId="4F66F11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B3CBDE0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244D1A23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1188E94A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E09B46B" w14:textId="075F0E94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5B58B2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Авентадор</w:t>
            </w:r>
            <w:proofErr w:type="spellEnd"/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C6666D4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Республика Татарстан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F839568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000000" w:fill="C9C9C9"/>
            <w:noWrap/>
            <w:vAlign w:val="center"/>
            <w:hideMark/>
          </w:tcPr>
          <w:p w14:paraId="160767B6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5227C0C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06FDA46A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B9937FF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50060209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D76DBE" w:rsidRPr="001A0C8B" w14:paraId="0ADC047E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C6A8370" w14:textId="0BCF8654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D414B70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Нижегородец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CF7C2C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7F93EBE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FE8B3B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1D42A81B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137D1C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5777B15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03B9D2E3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D76DBE" w:rsidRPr="001A0C8B" w14:paraId="49A1ABE5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5A507D4" w14:textId="2D49D81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2A1062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Двина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3C33434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Архангельская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32B67600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D99FF0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63D98E08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C2AAC90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000000" w:fill="FFF2CC"/>
            <w:noWrap/>
            <w:vAlign w:val="center"/>
            <w:hideMark/>
          </w:tcPr>
          <w:p w14:paraId="7C2ADA1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12FE8785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76DBE" w:rsidRPr="001A0C8B" w14:paraId="4CFA07F0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A4C3AF8" w14:textId="131FCD5A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97F2093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Анапа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D117121" w14:textId="5E0B3330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Краснодарск</w:t>
            </w:r>
            <w:r w:rsidR="008B2145">
              <w:rPr>
                <w:rFonts w:ascii="Tahoma" w:hAnsi="Tahoma" w:cs="Tahoma"/>
                <w:color w:val="000000"/>
                <w:sz w:val="16"/>
                <w:szCs w:val="16"/>
              </w:rPr>
              <w:t>и</w:t>
            </w: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й край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012DF501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1CDE0F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7D7FD63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C49EF72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B73BECF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126BCF3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76DBE" w:rsidRPr="001A0C8B" w14:paraId="19D9DC79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F0F658B" w14:textId="4ABC8F7D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CB759C9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Республика Татарстан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0FC817D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Республика Татарстан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1200497E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010194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74A67C9A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3207088C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2DFAC3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69DE8D26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76DBE" w:rsidRPr="001A0C8B" w14:paraId="135E2178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5EBD67D" w14:textId="3ADF6A54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3904CA8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Новое Поколение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1D99B4D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7427C3BE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48D4A0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2B5CFD7A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975077D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9AD1BE8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5114506C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76DBE" w:rsidRPr="001A0C8B" w14:paraId="4213DD85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D36B118" w14:textId="77D2DF30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34978C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Новое Поколение 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AA6A7AF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67BA58A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08A651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0855FC6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65C0C06D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EA2FA9A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3D74BA17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76DBE" w:rsidRPr="001A0C8B" w14:paraId="1D94C24B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F261701" w14:textId="14AD6CA3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4D331E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ЯМАЛ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3AED0C1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ЯНАО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48B4132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D510723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388B99BD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5E95C133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2219DB1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4EAB52D0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D76DBE" w:rsidRPr="001A0C8B" w14:paraId="4FB8A2DA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EEE6AB8" w14:textId="53834163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B810CE1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Сестрорецкие</w:t>
            </w:r>
            <w:proofErr w:type="spellEnd"/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Бобры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0D7ED47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Санкт-Петербург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66B698F4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16B285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2FCB3EAE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2330730D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4BA8B66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53827B14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D76DBE" w:rsidRPr="001A0C8B" w14:paraId="164CF7B2" w14:textId="77777777" w:rsidTr="00D76DBE">
        <w:trPr>
          <w:gridAfter w:val="1"/>
          <w:wAfter w:w="83" w:type="dxa"/>
          <w:trHeight w:val="320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94C774F" w14:textId="0753971E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8A040B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Соколы-Юность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AC9D4AB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1A0C8B">
              <w:rPr>
                <w:rFonts w:ascii="Tahoma" w:hAnsi="Tahoma" w:cs="Tahoma"/>
                <w:color w:val="000000"/>
                <w:sz w:val="16"/>
                <w:szCs w:val="16"/>
              </w:rPr>
              <w:t>Нижегородская область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4BF06037" w14:textId="77777777" w:rsidR="0088408A" w:rsidRPr="001A0C8B" w:rsidRDefault="0088408A" w:rsidP="0088408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FA7EB61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14:paraId="47FDDA6E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14:paraId="70B180E7" w14:textId="77777777" w:rsidR="0088408A" w:rsidRPr="001A0C8B" w:rsidRDefault="0088408A" w:rsidP="008840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6" w:type="dxa"/>
            <w:shd w:val="clear" w:color="000000" w:fill="F4B084"/>
            <w:noWrap/>
            <w:vAlign w:val="center"/>
            <w:hideMark/>
          </w:tcPr>
          <w:p w14:paraId="64AB210A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C6E0EB" w:themeFill="accent2" w:themeFillTint="33"/>
            <w:noWrap/>
            <w:vAlign w:val="center"/>
            <w:hideMark/>
          </w:tcPr>
          <w:p w14:paraId="141F780B" w14:textId="77777777" w:rsidR="0088408A" w:rsidRPr="001A0C8B" w:rsidRDefault="0088408A" w:rsidP="0088408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A0C8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</w:tbl>
    <w:p w14:paraId="38B7787A" w14:textId="16FBF53C" w:rsidR="004F60A3" w:rsidRDefault="004F60A3" w:rsidP="004F60A3">
      <w:pPr>
        <w:rPr>
          <w:lang w:eastAsia="ja-JP" w:bidi="ru-RU"/>
        </w:rPr>
      </w:pPr>
    </w:p>
    <w:p w14:paraId="5AFBC4B4" w14:textId="77777777" w:rsidR="002870E2" w:rsidRDefault="002870E2" w:rsidP="004F60A3">
      <w:pPr>
        <w:rPr>
          <w:lang w:eastAsia="ja-JP" w:bidi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992"/>
        <w:gridCol w:w="993"/>
        <w:gridCol w:w="992"/>
        <w:gridCol w:w="992"/>
        <w:gridCol w:w="992"/>
        <w:gridCol w:w="1134"/>
      </w:tblGrid>
      <w:tr w:rsidR="00381DF5" w:rsidRPr="00381DF5" w14:paraId="2B353CDA" w14:textId="77777777" w:rsidTr="00381DF5">
        <w:trPr>
          <w:trHeight w:val="320"/>
        </w:trPr>
        <w:tc>
          <w:tcPr>
            <w:tcW w:w="3539" w:type="dxa"/>
            <w:shd w:val="clear" w:color="000000" w:fill="8EA9DB"/>
            <w:noWrap/>
            <w:vAlign w:val="center"/>
            <w:hideMark/>
          </w:tcPr>
          <w:p w14:paraId="1B187C54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Регион</w:t>
            </w:r>
          </w:p>
        </w:tc>
        <w:tc>
          <w:tcPr>
            <w:tcW w:w="992" w:type="dxa"/>
            <w:shd w:val="clear" w:color="000000" w:fill="8EA9DB"/>
            <w:noWrap/>
            <w:vAlign w:val="center"/>
            <w:hideMark/>
          </w:tcPr>
          <w:p w14:paraId="15666CB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 11-12</w:t>
            </w:r>
          </w:p>
        </w:tc>
        <w:tc>
          <w:tcPr>
            <w:tcW w:w="993" w:type="dxa"/>
            <w:shd w:val="clear" w:color="000000" w:fill="8EA9DB"/>
            <w:noWrap/>
            <w:vAlign w:val="center"/>
            <w:hideMark/>
          </w:tcPr>
          <w:p w14:paraId="1564BBC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 13-14</w:t>
            </w:r>
          </w:p>
        </w:tc>
        <w:tc>
          <w:tcPr>
            <w:tcW w:w="992" w:type="dxa"/>
            <w:shd w:val="clear" w:color="000000" w:fill="8EA9DB"/>
            <w:noWrap/>
            <w:vAlign w:val="center"/>
            <w:hideMark/>
          </w:tcPr>
          <w:p w14:paraId="5483EC2C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Д 07-08</w:t>
            </w:r>
          </w:p>
        </w:tc>
        <w:tc>
          <w:tcPr>
            <w:tcW w:w="992" w:type="dxa"/>
            <w:shd w:val="clear" w:color="000000" w:fill="8EA9DB"/>
            <w:noWrap/>
            <w:vAlign w:val="center"/>
            <w:hideMark/>
          </w:tcPr>
          <w:p w14:paraId="640846F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 09-10</w:t>
            </w:r>
          </w:p>
        </w:tc>
        <w:tc>
          <w:tcPr>
            <w:tcW w:w="992" w:type="dxa"/>
            <w:shd w:val="clear" w:color="000000" w:fill="8EA9DB"/>
            <w:noWrap/>
            <w:vAlign w:val="center"/>
            <w:hideMark/>
          </w:tcPr>
          <w:p w14:paraId="2C989DD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 07-08</w:t>
            </w:r>
          </w:p>
        </w:tc>
        <w:tc>
          <w:tcPr>
            <w:tcW w:w="1134" w:type="dxa"/>
            <w:shd w:val="clear" w:color="000000" w:fill="8EA9DB"/>
            <w:noWrap/>
            <w:vAlign w:val="center"/>
            <w:hideMark/>
          </w:tcPr>
          <w:p w14:paraId="75ED49CD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</w:tr>
      <w:tr w:rsidR="00381DF5" w:rsidRPr="00381DF5" w14:paraId="5EB7A673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46C48F1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Архангельская обл.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725E9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B625C0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D302E0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23A3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1F5C71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252A317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381DF5" w:rsidRPr="00381DF5" w14:paraId="266ECA23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467960E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Московская обл.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7FABA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0AA85DE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DE5664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4EB68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7CDA5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08C91D1E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81DF5" w:rsidRPr="00381DF5" w14:paraId="7E86B840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034D6A1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Республика Татарстан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EB07B6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939C6D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E4BAC5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DDE1B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A2F7C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746C6C61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381DF5" w:rsidRPr="00381DF5" w14:paraId="10F3B927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11576890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ЯНАО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5312C9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0484E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6AA01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8CE2A9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E01F5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4C205F45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381DF5" w:rsidRPr="00381DF5" w14:paraId="53337953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112D3E6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Нижегородская обл.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580A60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92ED67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AA4AE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0777F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35EC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1EA8F7B4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81DF5" w:rsidRPr="00381DF5" w14:paraId="758E03A3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3B70C75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9CD289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45C1DD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2B0AEF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4F4FE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B881DE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2E5B09A6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81DF5" w:rsidRPr="00381DF5" w14:paraId="43043502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70F1E7ED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5B6BA2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3CD521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C9446E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5309F4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B18EE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6BC36B9C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381DF5" w:rsidRPr="00381DF5" w14:paraId="29C924A8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54F97FB6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Краснодарский край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A54CC7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7F11BD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D82FE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B313F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11395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2FD21700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81DF5" w:rsidRPr="00381DF5" w14:paraId="30AF532F" w14:textId="77777777" w:rsidTr="00381DF5">
        <w:trPr>
          <w:trHeight w:val="320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14:paraId="2490175A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Новгородская область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DC94C3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43D81B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C6406E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26D69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C50DA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000000" w:fill="D9E1F2"/>
            <w:noWrap/>
            <w:vAlign w:val="center"/>
            <w:hideMark/>
          </w:tcPr>
          <w:p w14:paraId="64C690D6" w14:textId="77777777" w:rsidR="00D76DBE" w:rsidRPr="00D76DBE" w:rsidRDefault="00D76DBE" w:rsidP="00D76D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6DB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14:paraId="1EEF5B74" w14:textId="77777777" w:rsidR="000D4B9C" w:rsidRPr="004F60A3" w:rsidRDefault="000D4B9C" w:rsidP="004F60A3">
      <w:pPr>
        <w:rPr>
          <w:lang w:eastAsia="ja-JP" w:bidi="ru-RU"/>
        </w:rPr>
      </w:pPr>
    </w:p>
    <w:sectPr w:rsidR="000D4B9C" w:rsidRPr="004F60A3" w:rsidSect="001A5CF7">
      <w:footerReference w:type="default" r:id="rId16"/>
      <w:pgSz w:w="11907" w:h="16839" w:code="9"/>
      <w:pgMar w:top="454" w:right="1440" w:bottom="78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3953E" w14:textId="77777777" w:rsidR="00220F66" w:rsidRDefault="00220F66">
      <w:r>
        <w:separator/>
      </w:r>
    </w:p>
    <w:p w14:paraId="439125D1" w14:textId="77777777" w:rsidR="00220F66" w:rsidRDefault="00220F66"/>
  </w:endnote>
  <w:endnote w:type="continuationSeparator" w:id="0">
    <w:p w14:paraId="5AB087EC" w14:textId="77777777" w:rsidR="00220F66" w:rsidRDefault="00220F66">
      <w:r>
        <w:continuationSeparator/>
      </w:r>
    </w:p>
    <w:p w14:paraId="415B590D" w14:textId="77777777" w:rsidR="00220F66" w:rsidRDefault="00220F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E1179D" w14:textId="77777777" w:rsidR="00E06249" w:rsidRDefault="005F5EDC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E5C17" w14:textId="77777777" w:rsidR="00220F66" w:rsidRDefault="00220F66">
      <w:r>
        <w:separator/>
      </w:r>
    </w:p>
    <w:p w14:paraId="53CFD62A" w14:textId="77777777" w:rsidR="00220F66" w:rsidRDefault="00220F66"/>
  </w:footnote>
  <w:footnote w:type="continuationSeparator" w:id="0">
    <w:p w14:paraId="343F6A45" w14:textId="77777777" w:rsidR="00220F66" w:rsidRDefault="00220F66">
      <w:r>
        <w:continuationSeparator/>
      </w:r>
    </w:p>
    <w:p w14:paraId="7FDC9F92" w14:textId="77777777" w:rsidR="00220F66" w:rsidRDefault="00220F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B4355"/>
    <w:multiLevelType w:val="hybridMultilevel"/>
    <w:tmpl w:val="0B203272"/>
    <w:lvl w:ilvl="0" w:tplc="CE0E85FE">
      <w:start w:val="1"/>
      <w:numFmt w:val="decimal"/>
      <w:pStyle w:val="a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354FB"/>
    <w:multiLevelType w:val="hybridMultilevel"/>
    <w:tmpl w:val="E812A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0DE"/>
    <w:rsid w:val="00033AC8"/>
    <w:rsid w:val="0009336F"/>
    <w:rsid w:val="000A3BEE"/>
    <w:rsid w:val="000D2FA1"/>
    <w:rsid w:val="000D4B9C"/>
    <w:rsid w:val="00171AE0"/>
    <w:rsid w:val="001A0C8B"/>
    <w:rsid w:val="001A5CF7"/>
    <w:rsid w:val="001C3D2D"/>
    <w:rsid w:val="00220F66"/>
    <w:rsid w:val="002870E2"/>
    <w:rsid w:val="00312607"/>
    <w:rsid w:val="00381DF5"/>
    <w:rsid w:val="003C0D64"/>
    <w:rsid w:val="00412D98"/>
    <w:rsid w:val="00433583"/>
    <w:rsid w:val="004F60A3"/>
    <w:rsid w:val="00575D97"/>
    <w:rsid w:val="005A67C2"/>
    <w:rsid w:val="005F5EDC"/>
    <w:rsid w:val="006008C9"/>
    <w:rsid w:val="006D2E4F"/>
    <w:rsid w:val="00701C40"/>
    <w:rsid w:val="007D4A32"/>
    <w:rsid w:val="007F50DE"/>
    <w:rsid w:val="00821DCE"/>
    <w:rsid w:val="0088408A"/>
    <w:rsid w:val="008B2145"/>
    <w:rsid w:val="008F0B53"/>
    <w:rsid w:val="00917D46"/>
    <w:rsid w:val="00A9553F"/>
    <w:rsid w:val="00AE18B1"/>
    <w:rsid w:val="00AF2543"/>
    <w:rsid w:val="00BD1580"/>
    <w:rsid w:val="00BD69B4"/>
    <w:rsid w:val="00BE1EFF"/>
    <w:rsid w:val="00C62D1E"/>
    <w:rsid w:val="00CC7701"/>
    <w:rsid w:val="00D76DBE"/>
    <w:rsid w:val="00DB4D84"/>
    <w:rsid w:val="00DB77C6"/>
    <w:rsid w:val="00E06249"/>
    <w:rsid w:val="00F239AB"/>
    <w:rsid w:val="00F45D57"/>
    <w:rsid w:val="00FE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649E3"/>
  <w15:chartTrackingRefBased/>
  <w15:docId w15:val="{CD2C2EEF-3047-8044-B8F9-C418E864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ru-RU" w:eastAsia="ja-JP" w:bidi="ru-RU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008C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bottom w:val="single" w:sz="12" w:space="12" w:color="56152F" w:themeColor="accent4"/>
      </w:pBdr>
      <w:spacing w:before="460" w:after="480" w:line="259" w:lineRule="auto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  <w:lang w:eastAsia="ja-JP" w:bidi="ru-RU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eastAsia="ja-JP" w:bidi="ru-RU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60" w:after="120" w:line="259" w:lineRule="auto"/>
      <w:outlineLvl w:val="2"/>
    </w:pPr>
    <w:rPr>
      <w:rFonts w:asciiTheme="majorHAnsi" w:eastAsiaTheme="majorEastAsia" w:hAnsiTheme="majorHAnsi" w:cstheme="majorBidi"/>
      <w:color w:val="595959" w:themeColor="text1" w:themeTint="A6"/>
      <w:sz w:val="40"/>
      <w:lang w:eastAsia="ja-JP" w:bidi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Bullet"/>
    <w:basedOn w:val="a1"/>
    <w:uiPriority w:val="9"/>
    <w:qFormat/>
    <w:pPr>
      <w:numPr>
        <w:numId w:val="3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ru-RU"/>
    </w:rPr>
  </w:style>
  <w:style w:type="character" w:customStyle="1" w:styleId="10">
    <w:name w:val="Заголовок 1 Знак"/>
    <w:basedOn w:val="a2"/>
    <w:link w:val="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a0">
    <w:name w:val="List Number"/>
    <w:basedOn w:val="a1"/>
    <w:uiPriority w:val="9"/>
    <w:qFormat/>
    <w:pPr>
      <w:numPr>
        <w:numId w:val="4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ru-RU"/>
    </w:rPr>
  </w:style>
  <w:style w:type="paragraph" w:styleId="a5">
    <w:name w:val="header"/>
    <w:basedOn w:val="a1"/>
    <w:link w:val="a6"/>
    <w:uiPriority w:val="99"/>
    <w:unhideWhenUsed/>
    <w:qFormat/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ru-RU"/>
    </w:rPr>
  </w:style>
  <w:style w:type="character" w:customStyle="1" w:styleId="a6">
    <w:name w:val="Верхний колонтитул Знак"/>
    <w:basedOn w:val="a2"/>
    <w:link w:val="a5"/>
    <w:uiPriority w:val="99"/>
  </w:style>
  <w:style w:type="paragraph" w:styleId="a7">
    <w:name w:val="footer"/>
    <w:basedOn w:val="a1"/>
    <w:link w:val="a8"/>
    <w:uiPriority w:val="99"/>
    <w:unhideWhenUsed/>
    <w:qFormat/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ru-RU"/>
    </w:rPr>
  </w:style>
  <w:style w:type="character" w:customStyle="1" w:styleId="a8">
    <w:name w:val="Нижний колонтитул Знак"/>
    <w:basedOn w:val="a2"/>
    <w:link w:val="a7"/>
    <w:uiPriority w:val="99"/>
  </w:style>
  <w:style w:type="character" w:styleId="a9">
    <w:name w:val="Placeholder Text"/>
    <w:basedOn w:val="a2"/>
    <w:uiPriority w:val="99"/>
    <w:semiHidden/>
    <w:rPr>
      <w:color w:val="808080"/>
    </w:rPr>
  </w:style>
  <w:style w:type="paragraph" w:styleId="aa">
    <w:name w:val="Title"/>
    <w:basedOn w:val="a1"/>
    <w:link w:val="ab"/>
    <w:uiPriority w:val="10"/>
    <w:semiHidden/>
    <w:unhideWhenUsed/>
    <w:qFormat/>
    <w:pPr>
      <w:spacing w:after="60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  <w:lang w:eastAsia="ja-JP" w:bidi="ru-RU"/>
    </w:rPr>
  </w:style>
  <w:style w:type="character" w:customStyle="1" w:styleId="ab">
    <w:name w:val="Заголовок Знак"/>
    <w:basedOn w:val="a2"/>
    <w:link w:val="aa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ac">
    <w:name w:val="Subtitle"/>
    <w:basedOn w:val="a1"/>
    <w:link w:val="ad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ad">
    <w:name w:val="Подзаголовок Знак"/>
    <w:basedOn w:val="a2"/>
    <w:link w:val="ac"/>
    <w:uiPriority w:val="11"/>
    <w:semiHidden/>
    <w:rPr>
      <w:rFonts w:eastAsiaTheme="minorEastAsia"/>
      <w:caps/>
      <w:sz w:val="40"/>
    </w:rPr>
  </w:style>
  <w:style w:type="character" w:styleId="ae">
    <w:name w:val="Intense Reference"/>
    <w:basedOn w:val="a2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af">
    <w:name w:val="Book Title"/>
    <w:basedOn w:val="a2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20">
    <w:name w:val="Заголовок 2 Знак"/>
    <w:basedOn w:val="a2"/>
    <w:link w:val="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af0">
    <w:name w:val="Subtle Emphasis"/>
    <w:basedOn w:val="a2"/>
    <w:uiPriority w:val="19"/>
    <w:semiHidden/>
    <w:unhideWhenUsed/>
    <w:qFormat/>
    <w:rPr>
      <w:i/>
      <w:iCs/>
      <w:color w:val="404040" w:themeColor="text1" w:themeTint="BF"/>
    </w:rPr>
  </w:style>
  <w:style w:type="character" w:styleId="af1">
    <w:name w:val="Emphasis"/>
    <w:basedOn w:val="a2"/>
    <w:uiPriority w:val="20"/>
    <w:semiHidden/>
    <w:unhideWhenUsed/>
    <w:qFormat/>
    <w:rPr>
      <w:b/>
      <w:iCs/>
      <w:color w:val="262626" w:themeColor="text1" w:themeTint="D9"/>
    </w:rPr>
  </w:style>
  <w:style w:type="character" w:styleId="af2">
    <w:name w:val="Intense Emphasis"/>
    <w:basedOn w:val="a2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af3">
    <w:name w:val="Strong"/>
    <w:basedOn w:val="a2"/>
    <w:uiPriority w:val="22"/>
    <w:semiHidden/>
    <w:unhideWhenUsed/>
    <w:qFormat/>
    <w:rPr>
      <w:b/>
      <w:bCs/>
    </w:rPr>
  </w:style>
  <w:style w:type="paragraph" w:styleId="21">
    <w:name w:val="Quote"/>
    <w:basedOn w:val="a1"/>
    <w:next w:val="a1"/>
    <w:link w:val="22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22">
    <w:name w:val="Цитата 2 Знак"/>
    <w:basedOn w:val="a2"/>
    <w:link w:val="21"/>
    <w:uiPriority w:val="29"/>
    <w:semiHidden/>
    <w:rPr>
      <w:i/>
      <w:iCs/>
      <w:sz w:val="36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b/>
      <w:i/>
      <w:iCs/>
      <w:sz w:val="36"/>
    </w:rPr>
  </w:style>
  <w:style w:type="character" w:styleId="af6">
    <w:name w:val="Subtle Reference"/>
    <w:basedOn w:val="a2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af7">
    <w:name w:val="caption"/>
    <w:basedOn w:val="a1"/>
    <w:next w:val="a1"/>
    <w:uiPriority w:val="35"/>
    <w:semiHidden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595959" w:themeColor="text1" w:themeTint="A6"/>
      <w:szCs w:val="18"/>
      <w:lang w:eastAsia="ja-JP" w:bidi="ru-RU"/>
    </w:rPr>
  </w:style>
  <w:style w:type="paragraph" w:styleId="af8">
    <w:name w:val="TOC Heading"/>
    <w:basedOn w:val="1"/>
    <w:next w:val="a1"/>
    <w:uiPriority w:val="39"/>
    <w:semiHidden/>
    <w:unhideWhenUsed/>
    <w:qFormat/>
    <w:pPr>
      <w:outlineLvl w:val="9"/>
    </w:pPr>
  </w:style>
  <w:style w:type="character" w:styleId="af9">
    <w:name w:val="Hyperlink"/>
    <w:basedOn w:val="a2"/>
    <w:uiPriority w:val="99"/>
    <w:unhideWhenUsed/>
    <w:rPr>
      <w:color w:val="731C3F" w:themeColor="hyperlink"/>
      <w:u w:val="single"/>
    </w:rPr>
  </w:style>
  <w:style w:type="character" w:customStyle="1" w:styleId="apple-converted-space">
    <w:name w:val="apple-converted-space"/>
    <w:basedOn w:val="a2"/>
    <w:rsid w:val="00BE1EFF"/>
  </w:style>
  <w:style w:type="paragraph" w:styleId="afa">
    <w:name w:val="List Paragraph"/>
    <w:basedOn w:val="a1"/>
    <w:uiPriority w:val="34"/>
    <w:unhideWhenUsed/>
    <w:qFormat/>
    <w:rsid w:val="00BD1580"/>
    <w:pPr>
      <w:spacing w:after="120" w:line="259" w:lineRule="auto"/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rgej/Library/Containers/com.microsoft.Word/Data/Library/Application%20Support/Microsoft/Office/16.0/DTS/ru-RU%7b4679197D-F3AF-444B-B516-AD25475017E5%7d/%7bBCC5EA95-9E27-8F45-AEF4-FB484D868596%7dtf10002086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{BCC5EA95-9E27-8F45-AEF4-FB484D868596}tf10002086.dotx</Template>
  <TotalTime>121</TotalTime>
  <Pages>6</Pages>
  <Words>587</Words>
  <Characters>3348</Characters>
  <Application>Microsoft Office Word</Application>
  <DocSecurity>0</DocSecurity>
  <Lines>27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&lt;Lorem Ipsum&gt;</vt:lpstr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Сергей Шипицын</cp:lastModifiedBy>
  <cp:revision>22</cp:revision>
  <dcterms:created xsi:type="dcterms:W3CDTF">2021-11-26T10:27:00Z</dcterms:created>
  <dcterms:modified xsi:type="dcterms:W3CDTF">2022-02-03T18:06:00Z</dcterms:modified>
</cp:coreProperties>
</file>